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C624" w14:textId="38A1D31E" w:rsidR="00296C43" w:rsidRDefault="00296C43">
      <w:pPr>
        <w:jc w:val="center"/>
        <w:rPr>
          <w:rFonts w:ascii="Arial" w:hAnsi="Arial"/>
          <w:b/>
          <w:bCs/>
          <w:sz w:val="28"/>
          <w:szCs w:val="28"/>
        </w:rPr>
      </w:pPr>
      <w:r w:rsidRPr="00296C43">
        <w:drawing>
          <wp:inline distT="0" distB="0" distL="0" distR="0" wp14:anchorId="3D035B18" wp14:editId="28244B8C">
            <wp:extent cx="6120130" cy="1524635"/>
            <wp:effectExtent l="0" t="0" r="0" b="0"/>
            <wp:docPr id="17284211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524635"/>
                    </a:xfrm>
                    <a:prstGeom prst="rect">
                      <a:avLst/>
                    </a:prstGeom>
                    <a:noFill/>
                    <a:ln>
                      <a:noFill/>
                    </a:ln>
                  </pic:spPr>
                </pic:pic>
              </a:graphicData>
            </a:graphic>
          </wp:inline>
        </w:drawing>
      </w:r>
    </w:p>
    <w:p w14:paraId="1FD250AF" w14:textId="77777777" w:rsidR="00296C43" w:rsidRDefault="00296C43">
      <w:pPr>
        <w:jc w:val="center"/>
        <w:rPr>
          <w:rFonts w:ascii="Arial" w:hAnsi="Arial"/>
          <w:b/>
          <w:bCs/>
          <w:sz w:val="28"/>
          <w:szCs w:val="28"/>
        </w:rPr>
      </w:pPr>
    </w:p>
    <w:p w14:paraId="383239AF" w14:textId="77777777" w:rsidR="00296C43" w:rsidRDefault="00296C43">
      <w:pPr>
        <w:jc w:val="center"/>
        <w:rPr>
          <w:rFonts w:ascii="Arial" w:hAnsi="Arial"/>
          <w:b/>
          <w:bCs/>
          <w:sz w:val="28"/>
          <w:szCs w:val="28"/>
        </w:rPr>
      </w:pPr>
    </w:p>
    <w:p w14:paraId="2C4DE9D5" w14:textId="5071262C" w:rsidR="00D91FAD" w:rsidRDefault="00D20C4F">
      <w:pPr>
        <w:jc w:val="center"/>
        <w:rPr>
          <w:rFonts w:ascii="Arial" w:hAnsi="Arial"/>
          <w:b/>
          <w:bCs/>
          <w:sz w:val="44"/>
          <w:szCs w:val="44"/>
        </w:rPr>
      </w:pPr>
      <w:r w:rsidRPr="00296C43">
        <w:rPr>
          <w:rFonts w:ascii="Arial" w:hAnsi="Arial"/>
          <w:b/>
          <w:bCs/>
          <w:sz w:val="44"/>
          <w:szCs w:val="44"/>
        </w:rPr>
        <w:t>Tag der Jugend am 25.04.2026 in Forchheim</w:t>
      </w:r>
    </w:p>
    <w:p w14:paraId="7B9C6A9B" w14:textId="77777777" w:rsidR="00296C43" w:rsidRPr="00296C43" w:rsidRDefault="00296C43">
      <w:pPr>
        <w:jc w:val="center"/>
        <w:rPr>
          <w:rFonts w:ascii="Arial" w:hAnsi="Arial"/>
          <w:b/>
          <w:bCs/>
          <w:sz w:val="44"/>
          <w:szCs w:val="44"/>
        </w:rPr>
      </w:pPr>
    </w:p>
    <w:p w14:paraId="4410656C" w14:textId="77777777" w:rsidR="00D91FAD" w:rsidRDefault="00D91FAD">
      <w:pPr>
        <w:jc w:val="center"/>
        <w:rPr>
          <w:rFonts w:ascii="Arial" w:hAnsi="Arial"/>
        </w:rPr>
      </w:pPr>
    </w:p>
    <w:p w14:paraId="440FC04B" w14:textId="150F9D0A" w:rsidR="00D91FAD" w:rsidRDefault="00D20C4F">
      <w:pPr>
        <w:rPr>
          <w:rFonts w:ascii="Arial" w:hAnsi="Arial"/>
        </w:rPr>
      </w:pPr>
      <w:r>
        <w:rPr>
          <w:rFonts w:ascii="Arial" w:hAnsi="Arial"/>
        </w:rPr>
        <w:t xml:space="preserve">Am Samstag, den </w:t>
      </w:r>
      <w:r w:rsidR="008C7E5B">
        <w:t>25.04.2026</w:t>
      </w:r>
      <w:r>
        <w:rPr>
          <w:rFonts w:ascii="Arial" w:hAnsi="Arial"/>
        </w:rPr>
        <w:t xml:space="preserve"> fand</w:t>
      </w:r>
      <w:r>
        <w:rPr>
          <w:rFonts w:ascii="Arial" w:hAnsi="Arial"/>
        </w:rPr>
        <w:t xml:space="preserve"> bei schönem Wetter mit viel Sonnenschein der Tag der Jugend auf dem Parkplatz des Landratsamtes in Forchheim statt.</w:t>
      </w:r>
    </w:p>
    <w:p w14:paraId="2B50D1D7" w14:textId="77777777" w:rsidR="00D91FAD" w:rsidRDefault="00D20C4F">
      <w:pPr>
        <w:rPr>
          <w:rFonts w:ascii="Arial" w:hAnsi="Arial"/>
        </w:rPr>
      </w:pPr>
      <w:r>
        <w:rPr>
          <w:rFonts w:ascii="Arial" w:hAnsi="Arial"/>
        </w:rPr>
        <w:t xml:space="preserve">Hierzu trafen sich vier Vertreter der </w:t>
      </w:r>
      <w:r>
        <w:rPr>
          <w:rFonts w:ascii="Arial" w:hAnsi="Arial"/>
        </w:rPr>
        <w:t>Gaujugend Oberfranken West gegen 07:45 Uhr, um den Stand aufzubauen. Mit Hilfe von drei RedDot-Gewehren und einer RedDot-Pistole, welche unter einem großen Pavillon ihren Platz fanden, präsentierten wir der Öffentlichkeit den Schießsport und machten hierfür natürlich auch fleißig Werbung. Für die kleinsten Besucher wurde als Hilfestellung zusätzlich eine Bank aufgestellt. So konnte das Lichtpunktschießen im Sitzen ausprobiert werden.</w:t>
      </w:r>
    </w:p>
    <w:p w14:paraId="568F01B7" w14:textId="77777777" w:rsidR="00D91FAD" w:rsidRDefault="00D20C4F">
      <w:pPr>
        <w:rPr>
          <w:rFonts w:ascii="Arial" w:hAnsi="Arial"/>
        </w:rPr>
      </w:pPr>
      <w:r>
        <w:rPr>
          <w:rFonts w:ascii="Arial" w:hAnsi="Arial"/>
        </w:rPr>
        <w:t>Zu Beginn erklärten wir den prinzipiellen Ablauf des Schießens (Richtiger Stand, Einlegen des Gewehrs / Halten der Pistole, Zielen und Abdrücken) für die Pistole bzw. das Gewehr. Dies wurde von den meisten recht schnell und relativ gut umgesetzt.</w:t>
      </w:r>
    </w:p>
    <w:p w14:paraId="4741B6CD" w14:textId="77777777" w:rsidR="00D91FAD" w:rsidRDefault="00D20C4F">
      <w:pPr>
        <w:rPr>
          <w:rFonts w:ascii="Arial" w:hAnsi="Arial"/>
        </w:rPr>
      </w:pPr>
      <w:r>
        <w:rPr>
          <w:rFonts w:ascii="Arial" w:hAnsi="Arial"/>
        </w:rPr>
        <w:t xml:space="preserve">Während des Tages war unser Stand sehr gut besucht und wir hatten alle Hände voll zu tun. Leider mussten wir auch einige Interessierte am Ende der Veranstaltung wegschicken, da wir keine Zeit mehr hatten. </w:t>
      </w:r>
    </w:p>
    <w:p w14:paraId="3F0EB0D6" w14:textId="77777777" w:rsidR="00D91FAD" w:rsidRDefault="00D20C4F">
      <w:pPr>
        <w:rPr>
          <w:rFonts w:ascii="Arial" w:hAnsi="Arial"/>
        </w:rPr>
      </w:pPr>
      <w:r>
        <w:rPr>
          <w:rFonts w:ascii="Arial" w:hAnsi="Arial"/>
        </w:rPr>
        <w:t>Nach paar Treffern erhielten die Kinder und Jugendlichen einen Tierstempel auf Ihre Gewinnspielkarten, die der Kreisjugendring Forchheim verteilte. Im Nachgang wurden dann die Gewinner und Gewinnerinnen unter allen Teilnehmenden ausgelost.</w:t>
      </w:r>
    </w:p>
    <w:p w14:paraId="31A2DDD5" w14:textId="77777777" w:rsidR="00D91FAD" w:rsidRDefault="00D20C4F">
      <w:pPr>
        <w:rPr>
          <w:rFonts w:ascii="Arial" w:hAnsi="Arial"/>
        </w:rPr>
      </w:pPr>
      <w:r>
        <w:rPr>
          <w:rFonts w:ascii="Arial" w:hAnsi="Arial"/>
        </w:rPr>
        <w:t>Von der BSSJ aus München wurden uns freundlicherweise verschiedene Infomaterialien und Give-Aways zur Verfügungen gestellt, sie kam aber leider für diese Veranstaltung zu spät.</w:t>
      </w:r>
    </w:p>
    <w:p w14:paraId="5024F0EC" w14:textId="77777777" w:rsidR="00D91FAD" w:rsidRDefault="00D20C4F">
      <w:pPr>
        <w:rPr>
          <w:rFonts w:ascii="Arial" w:hAnsi="Arial"/>
        </w:rPr>
      </w:pPr>
      <w:r>
        <w:rPr>
          <w:rFonts w:ascii="Arial" w:hAnsi="Arial"/>
        </w:rPr>
        <w:t>Wenn jemand nähere Informationen zum Schießen erhalten wollte oder daran Interesse zeigte, verwiesen wir ihn auf die Internetseite des Gaues und die nächstgelegenen Vereinen.</w:t>
      </w:r>
    </w:p>
    <w:p w14:paraId="343B5E95" w14:textId="77777777" w:rsidR="00D91FAD" w:rsidRDefault="00D20C4F">
      <w:pPr>
        <w:rPr>
          <w:rFonts w:ascii="Arial" w:hAnsi="Arial"/>
        </w:rPr>
      </w:pPr>
      <w:r>
        <w:rPr>
          <w:rFonts w:ascii="Arial" w:hAnsi="Arial"/>
        </w:rPr>
        <w:t>Auch vom neuen Wiesentboten war ein Reporter vor Ort, der ein Interview mit uns gemacht hat.</w:t>
      </w:r>
    </w:p>
    <w:p w14:paraId="64A85397" w14:textId="77777777" w:rsidR="00D91FAD" w:rsidRDefault="00D20C4F">
      <w:pPr>
        <w:rPr>
          <w:rFonts w:ascii="Arial" w:hAnsi="Arial"/>
        </w:rPr>
      </w:pPr>
      <w:r>
        <w:rPr>
          <w:rFonts w:ascii="Arial" w:hAnsi="Arial"/>
        </w:rPr>
        <w:t>Um kurz nach 14:00 Uhr war die Veranstaltung beendet und wir begannen mit dem Abbau des Standes.</w:t>
      </w:r>
    </w:p>
    <w:p w14:paraId="289BC36A" w14:textId="77777777" w:rsidR="00D91FAD" w:rsidRDefault="00D20C4F">
      <w:pPr>
        <w:rPr>
          <w:rFonts w:ascii="Arial" w:hAnsi="Arial"/>
        </w:rPr>
      </w:pPr>
      <w:r>
        <w:rPr>
          <w:rFonts w:ascii="Arial" w:hAnsi="Arial"/>
        </w:rPr>
        <w:t>Der Tag der Jugend in Forchheim war ein voller Erfolg. Auch im kommenden Jahr wird die Gaujugend wieder sehr gerne an dieser Veranstaltung teilnehmen. Wir freuen uns schon jetzt, viele neue Gesichter an unserem Stand begrüßen zu dürfen und hoffen auf eine ebenso rege Beteiligung wie in diesem Jahr.</w:t>
      </w:r>
    </w:p>
    <w:p w14:paraId="7AA48123" w14:textId="77777777" w:rsidR="00D91FAD" w:rsidRDefault="00D20C4F">
      <w:pPr>
        <w:rPr>
          <w:rFonts w:ascii="Arial" w:hAnsi="Arial"/>
        </w:rPr>
      </w:pPr>
      <w:r>
        <w:rPr>
          <w:rFonts w:ascii="Arial" w:hAnsi="Arial"/>
        </w:rPr>
        <w:t>Zum Abschluss möchten wir uns beim Kreisjugendring Forchheim für die gute Zusammenarbeit bedanken.</w:t>
      </w:r>
    </w:p>
    <w:p w14:paraId="13FB0E6F" w14:textId="77777777" w:rsidR="00D91FAD" w:rsidRDefault="00D91FAD">
      <w:pPr>
        <w:rPr>
          <w:rFonts w:ascii="Arial" w:hAnsi="Arial"/>
        </w:rPr>
      </w:pPr>
    </w:p>
    <w:p w14:paraId="21656F66" w14:textId="77777777" w:rsidR="00D91FAD" w:rsidRDefault="00D91FAD">
      <w:pPr>
        <w:rPr>
          <w:rFonts w:ascii="Arial" w:hAnsi="Arial"/>
        </w:rPr>
      </w:pPr>
    </w:p>
    <w:p w14:paraId="4B6F62F0" w14:textId="592EF50E" w:rsidR="00D91FAD" w:rsidRDefault="00296C43">
      <w:pPr>
        <w:rPr>
          <w:rFonts w:ascii="Arial" w:hAnsi="Arial"/>
        </w:rPr>
      </w:pPr>
      <w:r>
        <w:rPr>
          <w:rFonts w:ascii="Arial" w:hAnsi="Arial"/>
          <w:noProof/>
        </w:rPr>
        <w:lastRenderedPageBreak/>
        <w:drawing>
          <wp:inline distT="0" distB="0" distL="0" distR="0" wp14:anchorId="1F0D85E2" wp14:editId="372C63A5">
            <wp:extent cx="6120130" cy="4590415"/>
            <wp:effectExtent l="0" t="0" r="0" b="635"/>
            <wp:docPr id="2131274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4216" name="Grafik 21312742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drawing>
          <wp:inline distT="0" distB="0" distL="0" distR="0" wp14:anchorId="501A7702" wp14:editId="3DA67D94">
            <wp:extent cx="6120130" cy="4590415"/>
            <wp:effectExtent l="0" t="0" r="0" b="635"/>
            <wp:docPr id="17051527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2772" name="Grafik 17051527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lastRenderedPageBreak/>
        <w:drawing>
          <wp:inline distT="0" distB="0" distL="0" distR="0" wp14:anchorId="2435474B" wp14:editId="2504A123">
            <wp:extent cx="6120130" cy="4590415"/>
            <wp:effectExtent l="0" t="0" r="0" b="635"/>
            <wp:docPr id="12143386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38633" name="Grafik 12143386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drawing>
          <wp:inline distT="0" distB="0" distL="0" distR="0" wp14:anchorId="2CF9FDE8" wp14:editId="4368C2C4">
            <wp:extent cx="6120130" cy="4590415"/>
            <wp:effectExtent l="0" t="0" r="0" b="635"/>
            <wp:docPr id="20808296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29624" name="Grafik 20808296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lastRenderedPageBreak/>
        <w:drawing>
          <wp:inline distT="0" distB="0" distL="0" distR="0" wp14:anchorId="58F768FD" wp14:editId="2C0B2A76">
            <wp:extent cx="6120130" cy="4590415"/>
            <wp:effectExtent l="0" t="0" r="0" b="635"/>
            <wp:docPr id="195120723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07235" name="Grafik 19512072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drawing>
          <wp:inline distT="0" distB="0" distL="0" distR="0" wp14:anchorId="2946E27E" wp14:editId="21393DF9">
            <wp:extent cx="6120130" cy="4590415"/>
            <wp:effectExtent l="0" t="0" r="0" b="635"/>
            <wp:docPr id="13165044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4422" name="Grafik 13165044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lastRenderedPageBreak/>
        <w:drawing>
          <wp:inline distT="0" distB="0" distL="0" distR="0" wp14:anchorId="73BDCC64" wp14:editId="5F60D787">
            <wp:extent cx="6120130" cy="4590415"/>
            <wp:effectExtent l="0" t="0" r="0" b="635"/>
            <wp:docPr id="113643776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37766" name="Grafik 1136437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drawing>
          <wp:inline distT="0" distB="0" distL="0" distR="0" wp14:anchorId="392A31DB" wp14:editId="73675CD2">
            <wp:extent cx="6120130" cy="4590415"/>
            <wp:effectExtent l="0" t="0" r="0" b="635"/>
            <wp:docPr id="38391666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666" name="Grafik 3839166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noProof/>
        </w:rPr>
        <w:lastRenderedPageBreak/>
        <w:drawing>
          <wp:inline distT="0" distB="0" distL="0" distR="0" wp14:anchorId="797BF0ED" wp14:editId="3AB2AB6E">
            <wp:extent cx="6120130" cy="4590415"/>
            <wp:effectExtent l="0" t="0" r="0" b="635"/>
            <wp:docPr id="160537895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8956" name="Grafik 16053789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EE11E07" w14:textId="77777777" w:rsidR="00296C43" w:rsidRDefault="00296C43">
      <w:pPr>
        <w:rPr>
          <w:rFonts w:ascii="Arial" w:hAnsi="Arial"/>
        </w:rPr>
      </w:pPr>
    </w:p>
    <w:p w14:paraId="19FA0947" w14:textId="77777777" w:rsidR="00296C43" w:rsidRDefault="00296C43">
      <w:pPr>
        <w:rPr>
          <w:rFonts w:ascii="Arial" w:hAnsi="Arial"/>
        </w:rPr>
      </w:pPr>
    </w:p>
    <w:p w14:paraId="202C80D3" w14:textId="77777777" w:rsidR="00296C43" w:rsidRDefault="00296C43">
      <w:pPr>
        <w:rPr>
          <w:rFonts w:ascii="Arial" w:hAnsi="Arial"/>
        </w:rPr>
      </w:pPr>
    </w:p>
    <w:p w14:paraId="1AE23B8D" w14:textId="77777777" w:rsidR="00296C43" w:rsidRDefault="00296C43">
      <w:pPr>
        <w:rPr>
          <w:rFonts w:ascii="Arial" w:hAnsi="Arial"/>
        </w:rPr>
      </w:pPr>
    </w:p>
    <w:p w14:paraId="10CCEE15" w14:textId="77777777" w:rsidR="00296C43" w:rsidRDefault="00296C43">
      <w:pPr>
        <w:rPr>
          <w:rFonts w:ascii="Arial" w:hAnsi="Arial"/>
        </w:rPr>
      </w:pPr>
    </w:p>
    <w:p w14:paraId="56CE25B0" w14:textId="77777777" w:rsidR="00296C43" w:rsidRDefault="00296C43">
      <w:pPr>
        <w:rPr>
          <w:rFonts w:ascii="Arial" w:hAnsi="Arial"/>
        </w:rPr>
      </w:pPr>
    </w:p>
    <w:p w14:paraId="42877DE0" w14:textId="77777777" w:rsidR="00296C43" w:rsidRDefault="00296C43">
      <w:pPr>
        <w:rPr>
          <w:rFonts w:ascii="Arial" w:hAnsi="Arial"/>
        </w:rPr>
      </w:pPr>
    </w:p>
    <w:p w14:paraId="63B22858" w14:textId="77777777" w:rsidR="00296C43" w:rsidRDefault="00296C43">
      <w:pPr>
        <w:rPr>
          <w:rFonts w:ascii="Arial" w:hAnsi="Arial"/>
        </w:rPr>
      </w:pPr>
    </w:p>
    <w:p w14:paraId="7863383B" w14:textId="77777777" w:rsidR="00296C43" w:rsidRDefault="00296C43">
      <w:pPr>
        <w:rPr>
          <w:rFonts w:ascii="Arial" w:hAnsi="Arial"/>
        </w:rPr>
      </w:pPr>
    </w:p>
    <w:p w14:paraId="3A54FEF8" w14:textId="77777777" w:rsidR="00296C43" w:rsidRDefault="00296C43">
      <w:pPr>
        <w:rPr>
          <w:rFonts w:ascii="Arial" w:hAnsi="Arial"/>
        </w:rPr>
      </w:pPr>
    </w:p>
    <w:p w14:paraId="747CE51C" w14:textId="77777777" w:rsidR="00296C43" w:rsidRDefault="00296C43">
      <w:pPr>
        <w:rPr>
          <w:rFonts w:ascii="Arial" w:hAnsi="Arial"/>
        </w:rPr>
      </w:pPr>
    </w:p>
    <w:p w14:paraId="0188A6D7" w14:textId="77777777" w:rsidR="00296C43" w:rsidRDefault="00296C43">
      <w:pPr>
        <w:rPr>
          <w:rFonts w:ascii="Arial" w:hAnsi="Arial"/>
        </w:rPr>
      </w:pPr>
    </w:p>
    <w:p w14:paraId="1434F191" w14:textId="77777777" w:rsidR="00296C43" w:rsidRDefault="00296C43">
      <w:pPr>
        <w:rPr>
          <w:rFonts w:ascii="Arial" w:hAnsi="Arial"/>
        </w:rPr>
      </w:pPr>
    </w:p>
    <w:p w14:paraId="56864BE8" w14:textId="77777777" w:rsidR="00296C43" w:rsidRDefault="00296C43">
      <w:pPr>
        <w:rPr>
          <w:rFonts w:ascii="Arial" w:hAnsi="Arial"/>
        </w:rPr>
      </w:pPr>
    </w:p>
    <w:p w14:paraId="180BEFA4" w14:textId="77777777" w:rsidR="00296C43" w:rsidRDefault="00296C43">
      <w:pPr>
        <w:rPr>
          <w:rFonts w:ascii="Arial" w:hAnsi="Arial"/>
        </w:rPr>
      </w:pPr>
    </w:p>
    <w:p w14:paraId="04903EC2" w14:textId="77777777" w:rsidR="00296C43" w:rsidRDefault="00296C43">
      <w:pPr>
        <w:rPr>
          <w:rFonts w:ascii="Arial" w:hAnsi="Arial"/>
        </w:rPr>
      </w:pPr>
    </w:p>
    <w:p w14:paraId="02045CEB" w14:textId="77777777" w:rsidR="00296C43" w:rsidRDefault="00296C43">
      <w:pPr>
        <w:rPr>
          <w:rFonts w:ascii="Arial" w:hAnsi="Arial"/>
        </w:rPr>
      </w:pPr>
    </w:p>
    <w:p w14:paraId="0B97FE44" w14:textId="77777777" w:rsidR="00296C43" w:rsidRDefault="00296C43">
      <w:pPr>
        <w:rPr>
          <w:rFonts w:ascii="Arial" w:hAnsi="Arial"/>
        </w:rPr>
      </w:pPr>
    </w:p>
    <w:p w14:paraId="2BBFB0E2" w14:textId="77777777" w:rsidR="00296C43" w:rsidRDefault="00296C43">
      <w:pPr>
        <w:rPr>
          <w:rFonts w:ascii="Arial" w:hAnsi="Arial"/>
        </w:rPr>
      </w:pPr>
    </w:p>
    <w:p w14:paraId="2E57702D" w14:textId="77777777" w:rsidR="00296C43" w:rsidRDefault="00296C43">
      <w:pPr>
        <w:rPr>
          <w:rFonts w:ascii="Arial" w:hAnsi="Arial"/>
        </w:rPr>
      </w:pPr>
    </w:p>
    <w:p w14:paraId="57338C79" w14:textId="77777777" w:rsidR="00296C43" w:rsidRDefault="00296C43">
      <w:pPr>
        <w:rPr>
          <w:rFonts w:ascii="Arial" w:hAnsi="Arial"/>
        </w:rPr>
      </w:pPr>
    </w:p>
    <w:p w14:paraId="0C8E503A" w14:textId="2C632464" w:rsidR="00296C43" w:rsidRDefault="00296C43">
      <w:pPr>
        <w:rPr>
          <w:rFonts w:ascii="Arial" w:hAnsi="Arial"/>
        </w:rPr>
      </w:pPr>
      <w:r w:rsidRPr="00296C43">
        <w:drawing>
          <wp:inline distT="0" distB="0" distL="0" distR="0" wp14:anchorId="4A510714" wp14:editId="742F8A9A">
            <wp:extent cx="6120130" cy="975360"/>
            <wp:effectExtent l="0" t="0" r="0" b="0"/>
            <wp:docPr id="6036452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975360"/>
                    </a:xfrm>
                    <a:prstGeom prst="rect">
                      <a:avLst/>
                    </a:prstGeom>
                    <a:noFill/>
                    <a:ln>
                      <a:noFill/>
                    </a:ln>
                  </pic:spPr>
                </pic:pic>
              </a:graphicData>
            </a:graphic>
          </wp:inline>
        </w:drawing>
      </w:r>
    </w:p>
    <w:sectPr w:rsidR="00296C4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C305D" w14:textId="77777777" w:rsidR="00D20C4F" w:rsidRDefault="00D20C4F">
      <w:r>
        <w:separator/>
      </w:r>
    </w:p>
  </w:endnote>
  <w:endnote w:type="continuationSeparator" w:id="0">
    <w:p w14:paraId="0D8DB8AB" w14:textId="77777777" w:rsidR="00D20C4F" w:rsidRDefault="00D2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65468" w14:textId="77777777" w:rsidR="00D20C4F" w:rsidRDefault="00D20C4F">
      <w:r>
        <w:rPr>
          <w:color w:val="000000"/>
        </w:rPr>
        <w:separator/>
      </w:r>
    </w:p>
  </w:footnote>
  <w:footnote w:type="continuationSeparator" w:id="0">
    <w:p w14:paraId="4DAD7125" w14:textId="77777777" w:rsidR="00D20C4F" w:rsidRDefault="00D20C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D91FAD"/>
    <w:rsid w:val="00296C43"/>
    <w:rsid w:val="008C7E5B"/>
    <w:rsid w:val="00944FD0"/>
    <w:rsid w:val="00D20C4F"/>
    <w:rsid w:val="00D91F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98F14"/>
  <w15:docId w15:val="{5C89EB81-829B-41B8-A4BE-F681399E4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345</Words>
  <Characters>1996</Characters>
  <Application>Microsoft Office Word</Application>
  <DocSecurity>4</DocSecurity>
  <Lines>27</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GJL 1</dc:creator>
  <cp:lastModifiedBy>uwe streilein</cp:lastModifiedBy>
  <cp:revision>2</cp:revision>
  <dcterms:created xsi:type="dcterms:W3CDTF">2026-05-18T17:30:00Z</dcterms:created>
  <dcterms:modified xsi:type="dcterms:W3CDTF">2026-05-18T17:30:00Z</dcterms:modified>
</cp:coreProperties>
</file>